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5A77" w14:textId="77777777" w:rsidR="00227C3F" w:rsidRPr="006E5A58" w:rsidRDefault="00000000" w:rsidP="006E5A58">
      <w:pPr>
        <w:pStyle w:val="Standard"/>
        <w:spacing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6E5A58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19338EA1" w14:textId="77777777" w:rsidR="00227C3F" w:rsidRPr="006E5A58" w:rsidRDefault="00000000" w:rsidP="006E5A58">
      <w:pPr>
        <w:pStyle w:val="Standard"/>
        <w:spacing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6E5A58">
        <w:rPr>
          <w:rFonts w:ascii="Calibri" w:hAnsi="Calibri" w:cs="Calibri"/>
          <w:b/>
          <w:bCs/>
          <w:sz w:val="22"/>
          <w:szCs w:val="22"/>
        </w:rPr>
        <w:t>o posiadaniu obywatelstwa polskiego</w:t>
      </w:r>
    </w:p>
    <w:p w14:paraId="69F372A7" w14:textId="77777777" w:rsidR="00227C3F" w:rsidRPr="006E5A58" w:rsidRDefault="00227C3F" w:rsidP="006E5A58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B826B67" w14:textId="77777777" w:rsidR="00227C3F" w:rsidRPr="006E5A58" w:rsidRDefault="00000000" w:rsidP="006E5A58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Ja niżej podpisana/podpisany*,oświadczam, że </w:t>
      </w:r>
    </w:p>
    <w:p w14:paraId="155F1621" w14:textId="4BF568F5" w:rsidR="00227C3F" w:rsidRPr="006E5A58" w:rsidRDefault="00000000" w:rsidP="006E5A58">
      <w:pPr>
        <w:pStyle w:val="Standard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posiadam obywatelstwo polskie;*</w:t>
      </w:r>
    </w:p>
    <w:p w14:paraId="7BE09CF1" w14:textId="59F225D2" w:rsidR="00227C3F" w:rsidRPr="006E5A58" w:rsidRDefault="00000000" w:rsidP="006E5A58">
      <w:pPr>
        <w:pStyle w:val="Standard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6E5A58">
        <w:rPr>
          <w:rFonts w:ascii="Calibri" w:eastAsia="DejaVuSerifCondensed" w:hAnsi="Calibri" w:cs="Calibri"/>
          <w:color w:val="000000"/>
          <w:sz w:val="22"/>
          <w:szCs w:val="22"/>
        </w:rPr>
        <w:t>posiadam obywatelstwo państwa członkowskiego Unii Europejskiej lub innego państwa, którego obywatelom, na podstawie umów międzynarodowych lub przepisów prawa wspólnotowego, przysługuje prawo podjęcia zatrudnienia na terytorium Rzeczypospolitej Polskiej.*</w:t>
      </w:r>
    </w:p>
    <w:p w14:paraId="72F1C927" w14:textId="77777777" w:rsidR="00227C3F" w:rsidRPr="006E5A58" w:rsidRDefault="00227C3F" w:rsidP="006E5A58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40BEC3E5" w14:textId="77777777" w:rsidR="00227C3F" w:rsidRPr="006E5A58" w:rsidRDefault="00227C3F" w:rsidP="006E5A58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716E033A" w14:textId="77777777" w:rsidR="00227C3F" w:rsidRPr="006E5A58" w:rsidRDefault="00227C3F" w:rsidP="006E5A58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247EBC83" w14:textId="77777777" w:rsidR="00227C3F" w:rsidRPr="006E5A58" w:rsidRDefault="00000000" w:rsidP="006E5A58">
      <w:pPr>
        <w:pStyle w:val="Standard"/>
        <w:numPr>
          <w:ilvl w:val="0"/>
          <w:numId w:val="9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Właściwe podkreślić </w:t>
      </w:r>
    </w:p>
    <w:p w14:paraId="2D12AB8F" w14:textId="77777777" w:rsidR="00227C3F" w:rsidRPr="006E5A58" w:rsidRDefault="00000000" w:rsidP="006E5A58">
      <w:pPr>
        <w:pStyle w:val="Standard"/>
        <w:spacing w:line="360" w:lineRule="auto"/>
        <w:jc w:val="right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………….…..…..……....................................................</w:t>
      </w:r>
    </w:p>
    <w:p w14:paraId="404C48BE" w14:textId="5C276AAE" w:rsidR="00227C3F" w:rsidRPr="006E5A58" w:rsidRDefault="00000000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                (data, czytelny podpis kandydata)</w:t>
      </w:r>
    </w:p>
    <w:p w14:paraId="498F78EA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201E8552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4DED6C3C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285E24A5" w14:textId="77777777" w:rsidR="00227C3F" w:rsidRPr="006E5A58" w:rsidRDefault="00000000" w:rsidP="006E5A58">
      <w:pPr>
        <w:pStyle w:val="Standard"/>
        <w:spacing w:line="360" w:lineRule="auto"/>
        <w:jc w:val="center"/>
        <w:rPr>
          <w:rFonts w:ascii="Calibri" w:hAnsi="Calibri" w:cs="Calibri"/>
          <w:b/>
          <w:sz w:val="22"/>
          <w:szCs w:val="22"/>
        </w:rPr>
      </w:pPr>
      <w:r w:rsidRPr="006E5A58">
        <w:rPr>
          <w:rFonts w:ascii="Calibri" w:hAnsi="Calibri" w:cs="Calibri"/>
          <w:b/>
          <w:sz w:val="22"/>
          <w:szCs w:val="22"/>
        </w:rPr>
        <w:t xml:space="preserve">Oświadczenie </w:t>
      </w:r>
    </w:p>
    <w:p w14:paraId="3EB0A888" w14:textId="77777777" w:rsidR="00227C3F" w:rsidRPr="006E5A58" w:rsidRDefault="00227C3F" w:rsidP="006E5A58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5F5F13CF" w14:textId="5186F9AF" w:rsidR="00227C3F" w:rsidRPr="006E5A58" w:rsidRDefault="00000000" w:rsidP="006E5A58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Świadomy/a odpowiedzialności karnej wynikającej z art. 233 § 1 kodeksu karnego przewidującego karę pozbawienia wolności do lat 3 za składanie fałszywych zeznań oświadczam, że :</w:t>
      </w:r>
    </w:p>
    <w:p w14:paraId="41572AAB" w14:textId="385EB49B" w:rsidR="00227C3F" w:rsidRPr="006E5A58" w:rsidRDefault="00000000" w:rsidP="006E5A58">
      <w:pPr>
        <w:pStyle w:val="Standard"/>
        <w:numPr>
          <w:ilvl w:val="0"/>
          <w:numId w:val="12"/>
        </w:numPr>
        <w:spacing w:line="360" w:lineRule="auto"/>
        <w:rPr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posiadam nieposzlakowaną opinię;</w:t>
      </w:r>
    </w:p>
    <w:p w14:paraId="480CC63A" w14:textId="4C1193B7" w:rsidR="00227C3F" w:rsidRPr="006E5A58" w:rsidRDefault="00000000" w:rsidP="006E5A58">
      <w:pPr>
        <w:pStyle w:val="Standard"/>
        <w:numPr>
          <w:ilvl w:val="0"/>
          <w:numId w:val="12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nie byłam/em karana/y za przestępstwo popełnione umyślnie lub przestępstwo skarbowe; </w:t>
      </w:r>
    </w:p>
    <w:p w14:paraId="2D1D6C53" w14:textId="163329DD" w:rsidR="00227C3F" w:rsidRPr="006E5A58" w:rsidRDefault="00000000" w:rsidP="006E5A58">
      <w:pPr>
        <w:pStyle w:val="Standard"/>
        <w:numPr>
          <w:ilvl w:val="0"/>
          <w:numId w:val="12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nie jest prowadzone przeciwko mnie postępowanie o przestępstwo ścigane  z oskarżenia publicznego lub przestępstwo skarbowe;</w:t>
      </w:r>
    </w:p>
    <w:p w14:paraId="68DE032F" w14:textId="6F921DF0" w:rsidR="00227C3F" w:rsidRPr="006E5A58" w:rsidRDefault="00000000" w:rsidP="006E5A58">
      <w:pPr>
        <w:pStyle w:val="Standard"/>
        <w:numPr>
          <w:ilvl w:val="0"/>
          <w:numId w:val="12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korzystam w pełni z praw publicznych i posiadam pełną zdolność do czynności prawnych. </w:t>
      </w:r>
    </w:p>
    <w:p w14:paraId="282CFE17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611C6DED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1AB2186F" w14:textId="77777777" w:rsidR="00227C3F" w:rsidRPr="006E5A58" w:rsidRDefault="00227C3F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</w:p>
    <w:p w14:paraId="3D600D0D" w14:textId="77777777" w:rsidR="00227C3F" w:rsidRPr="006E5A58" w:rsidRDefault="00000000" w:rsidP="006E5A58">
      <w:pPr>
        <w:pStyle w:val="Standard"/>
        <w:spacing w:line="360" w:lineRule="auto"/>
        <w:jc w:val="center"/>
        <w:rPr>
          <w:rFonts w:ascii="Calibri" w:hAnsi="Calibri" w:cs="Calibri"/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>.......................................</w:t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  <w:t>......................................</w:t>
      </w:r>
    </w:p>
    <w:p w14:paraId="28E18471" w14:textId="5053C50A" w:rsidR="00227C3F" w:rsidRPr="006E5A58" w:rsidRDefault="00000000" w:rsidP="006E5A58">
      <w:pPr>
        <w:pStyle w:val="Standard"/>
        <w:spacing w:line="360" w:lineRule="auto"/>
        <w:rPr>
          <w:sz w:val="22"/>
          <w:szCs w:val="22"/>
        </w:rPr>
      </w:pPr>
      <w:r w:rsidRPr="006E5A58">
        <w:rPr>
          <w:rFonts w:ascii="Calibri" w:hAnsi="Calibri" w:cs="Calibri"/>
          <w:sz w:val="22"/>
          <w:szCs w:val="22"/>
        </w:rPr>
        <w:t xml:space="preserve">               (miejscowość, data)</w:t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ab/>
      </w:r>
      <w:r w:rsidR="006E5A58">
        <w:rPr>
          <w:rFonts w:ascii="Calibri" w:hAnsi="Calibri" w:cs="Calibri"/>
          <w:sz w:val="22"/>
          <w:szCs w:val="22"/>
        </w:rPr>
        <w:tab/>
      </w:r>
      <w:r w:rsidR="006E5A58">
        <w:rPr>
          <w:rFonts w:ascii="Calibri" w:hAnsi="Calibri" w:cs="Calibri"/>
          <w:sz w:val="22"/>
          <w:szCs w:val="22"/>
        </w:rPr>
        <w:tab/>
      </w:r>
      <w:r w:rsidR="006E5A58">
        <w:rPr>
          <w:rFonts w:ascii="Calibri" w:hAnsi="Calibri" w:cs="Calibri"/>
          <w:sz w:val="22"/>
          <w:szCs w:val="22"/>
        </w:rPr>
        <w:tab/>
      </w:r>
      <w:r w:rsidRPr="006E5A58">
        <w:rPr>
          <w:rFonts w:ascii="Calibri" w:hAnsi="Calibri" w:cs="Calibri"/>
          <w:sz w:val="22"/>
          <w:szCs w:val="22"/>
        </w:rPr>
        <w:t>(podpis)</w:t>
      </w:r>
    </w:p>
    <w:sectPr w:rsidR="00227C3F" w:rsidRPr="006E5A58">
      <w:pgSz w:w="11905" w:h="16837"/>
      <w:pgMar w:top="709" w:right="1134" w:bottom="85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9046" w14:textId="77777777" w:rsidR="005E7D1B" w:rsidRDefault="005E7D1B">
      <w:r>
        <w:separator/>
      </w:r>
    </w:p>
  </w:endnote>
  <w:endnote w:type="continuationSeparator" w:id="0">
    <w:p w14:paraId="3ADDAB64" w14:textId="77777777" w:rsidR="005E7D1B" w:rsidRDefault="005E7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, sans-serif">
    <w:charset w:val="00"/>
    <w:family w:val="swiss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SerifCondensed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CC873" w14:textId="77777777" w:rsidR="005E7D1B" w:rsidRDefault="005E7D1B">
      <w:r>
        <w:rPr>
          <w:color w:val="000000"/>
        </w:rPr>
        <w:separator/>
      </w:r>
    </w:p>
  </w:footnote>
  <w:footnote w:type="continuationSeparator" w:id="0">
    <w:p w14:paraId="4B06B1E6" w14:textId="77777777" w:rsidR="005E7D1B" w:rsidRDefault="005E7D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F4988"/>
    <w:multiLevelType w:val="multilevel"/>
    <w:tmpl w:val="6D76DC64"/>
    <w:lvl w:ilvl="0">
      <w:numFmt w:val="bullet"/>
      <w:lvlText w:val=""/>
      <w:lvlJc w:val="left"/>
      <w:pPr>
        <w:ind w:left="720" w:hanging="360"/>
      </w:pPr>
      <w:rPr>
        <w:rFonts w:ascii="Symbol" w:eastAsia="Lucida Sans Unicode" w:hAnsi="Symbol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86752A1"/>
    <w:multiLevelType w:val="multilevel"/>
    <w:tmpl w:val="6EFC23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7EF42E8"/>
    <w:multiLevelType w:val="multilevel"/>
    <w:tmpl w:val="02F4C4D2"/>
    <w:styleLink w:val="WW8Num4"/>
    <w:lvl w:ilvl="0">
      <w:numFmt w:val="bullet"/>
      <w:lvlText w:val=""/>
      <w:lvlJc w:val="left"/>
      <w:pPr>
        <w:ind w:left="72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1">
      <w:numFmt w:val="bullet"/>
      <w:lvlText w:val=""/>
      <w:lvlJc w:val="left"/>
      <w:pPr>
        <w:ind w:left="108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2">
      <w:numFmt w:val="bullet"/>
      <w:lvlText w:val=""/>
      <w:lvlJc w:val="left"/>
      <w:pPr>
        <w:ind w:left="144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3">
      <w:numFmt w:val="bullet"/>
      <w:lvlText w:val=""/>
      <w:lvlJc w:val="left"/>
      <w:pPr>
        <w:ind w:left="180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4">
      <w:numFmt w:val="bullet"/>
      <w:lvlText w:val=""/>
      <w:lvlJc w:val="left"/>
      <w:pPr>
        <w:ind w:left="216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5">
      <w:numFmt w:val="bullet"/>
      <w:lvlText w:val=""/>
      <w:lvlJc w:val="left"/>
      <w:pPr>
        <w:ind w:left="252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6">
      <w:numFmt w:val="bullet"/>
      <w:lvlText w:val=""/>
      <w:lvlJc w:val="left"/>
      <w:pPr>
        <w:ind w:left="288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7">
      <w:numFmt w:val="bullet"/>
      <w:lvlText w:val=""/>
      <w:lvlJc w:val="left"/>
      <w:pPr>
        <w:ind w:left="324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  <w:lvl w:ilvl="8">
      <w:numFmt w:val="bullet"/>
      <w:lvlText w:val=""/>
      <w:lvlJc w:val="left"/>
      <w:pPr>
        <w:ind w:left="3600" w:hanging="360"/>
      </w:pPr>
      <w:rPr>
        <w:rFonts w:ascii="Times New Roman" w:hAnsi="Times New Roman" w:cs="Arial"/>
        <w:b/>
        <w:bCs/>
        <w:caps w:val="0"/>
        <w:smallCaps w:val="0"/>
        <w:strike w:val="0"/>
        <w:dstrike w:val="0"/>
        <w:lang w:val="pl-PL"/>
      </w:rPr>
    </w:lvl>
  </w:abstractNum>
  <w:abstractNum w:abstractNumId="3" w15:restartNumberingAfterBreak="0">
    <w:nsid w:val="392B674E"/>
    <w:multiLevelType w:val="hybridMultilevel"/>
    <w:tmpl w:val="15FA989E"/>
    <w:lvl w:ilvl="0" w:tplc="3CA030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762AB"/>
    <w:multiLevelType w:val="hybridMultilevel"/>
    <w:tmpl w:val="14729A7A"/>
    <w:lvl w:ilvl="0" w:tplc="3CA030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810A02"/>
    <w:multiLevelType w:val="multilevel"/>
    <w:tmpl w:val="2398EC7A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4A2938D0"/>
    <w:multiLevelType w:val="multilevel"/>
    <w:tmpl w:val="A5005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51475D78"/>
    <w:multiLevelType w:val="multilevel"/>
    <w:tmpl w:val="379A9A56"/>
    <w:styleLink w:val="WW8Num9"/>
    <w:lvl w:ilvl="0">
      <w:start w:val="1"/>
      <w:numFmt w:val="decimal"/>
      <w:lvlText w:val="%1."/>
      <w:lvlJc w:val="left"/>
      <w:pPr>
        <w:ind w:left="707" w:hanging="283"/>
      </w:pPr>
      <w:rPr>
        <w:rFonts w:ascii="Arial, sans-serif" w:hAnsi="Arial, sans-serif" w:cs="Arial, sans-serif"/>
        <w:b w:val="0"/>
        <w:i w:val="0"/>
        <w:caps w:val="0"/>
        <w:smallCaps w:val="0"/>
        <w:sz w:val="22"/>
        <w:lang w:val="pl-PL"/>
      </w:r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8" w15:restartNumberingAfterBreak="0">
    <w:nsid w:val="554637C1"/>
    <w:multiLevelType w:val="multilevel"/>
    <w:tmpl w:val="715EC0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5C480017"/>
    <w:multiLevelType w:val="multilevel"/>
    <w:tmpl w:val="65364EC2"/>
    <w:lvl w:ilvl="0">
      <w:start w:val="1"/>
      <w:numFmt w:val="decimal"/>
      <w:lvlText w:val="%1)"/>
      <w:lvlJc w:val="left"/>
      <w:pPr>
        <w:ind w:left="397" w:hanging="397"/>
      </w:pPr>
      <w:rPr>
        <w:rFonts w:ascii="Calibri" w:hAnsi="Calibri" w:cs="Calibri"/>
        <w:sz w:val="24"/>
        <w:szCs w:val="24"/>
      </w:rPr>
    </w:lvl>
    <w:lvl w:ilvl="1">
      <w:start w:val="1"/>
      <w:numFmt w:val="lowerLetter"/>
      <w:lvlText w:val="%2)"/>
      <w:lvlJc w:val="left"/>
      <w:pPr>
        <w:ind w:left="680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10" w15:restartNumberingAfterBreak="0">
    <w:nsid w:val="65C50D3B"/>
    <w:multiLevelType w:val="multilevel"/>
    <w:tmpl w:val="92C2A73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Lucida Sans Unicode" w:hAnsi="Calibri" w:cs="Calibri"/>
        <w:sz w:val="22"/>
        <w:szCs w:val="22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6C554571"/>
    <w:multiLevelType w:val="hybridMultilevel"/>
    <w:tmpl w:val="7742AD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300469">
    <w:abstractNumId w:val="5"/>
  </w:num>
  <w:num w:numId="2" w16cid:durableId="894003834">
    <w:abstractNumId w:val="7"/>
  </w:num>
  <w:num w:numId="3" w16cid:durableId="493299864">
    <w:abstractNumId w:val="2"/>
  </w:num>
  <w:num w:numId="4" w16cid:durableId="1317109504">
    <w:abstractNumId w:val="8"/>
  </w:num>
  <w:num w:numId="5" w16cid:durableId="120390514">
    <w:abstractNumId w:val="1"/>
  </w:num>
  <w:num w:numId="6" w16cid:durableId="716394429">
    <w:abstractNumId w:val="6"/>
  </w:num>
  <w:num w:numId="7" w16cid:durableId="931089904">
    <w:abstractNumId w:val="10"/>
  </w:num>
  <w:num w:numId="8" w16cid:durableId="8995972">
    <w:abstractNumId w:val="9"/>
  </w:num>
  <w:num w:numId="9" w16cid:durableId="1294291508">
    <w:abstractNumId w:val="0"/>
  </w:num>
  <w:num w:numId="10" w16cid:durableId="960066807">
    <w:abstractNumId w:val="11"/>
  </w:num>
  <w:num w:numId="11" w16cid:durableId="1611278221">
    <w:abstractNumId w:val="3"/>
  </w:num>
  <w:num w:numId="12" w16cid:durableId="18748821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27C3F"/>
    <w:rsid w:val="00227C3F"/>
    <w:rsid w:val="002B657E"/>
    <w:rsid w:val="005E7D1B"/>
    <w:rsid w:val="006E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E9BB"/>
  <w15:docId w15:val="{B7196268-060D-4B5D-AC11-E890D5D48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Standard"/>
    <w:next w:val="Standard"/>
    <w:uiPriority w:val="9"/>
    <w:qFormat/>
    <w:pPr>
      <w:keepNext/>
      <w:jc w:val="center"/>
      <w:outlineLvl w:val="0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</w:rPr>
  </w:style>
  <w:style w:type="paragraph" w:styleId="NormalnyWeb">
    <w:name w:val="Normal (Web)"/>
    <w:basedOn w:val="Normalny"/>
    <w:pPr>
      <w:widowControl/>
      <w:suppressAutoHyphens w:val="0"/>
      <w:spacing w:before="100" w:after="142" w:line="288" w:lineRule="auto"/>
      <w:textAlignment w:val="auto"/>
    </w:pPr>
    <w:rPr>
      <w:rFonts w:eastAsia="Times New Roman" w:cs="Times New Roman"/>
      <w:kern w:val="0"/>
      <w:lang w:eastAsia="pl-PL" w:bidi="ar-SA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paragraph" w:customStyle="1" w:styleId="Normalny1">
    <w:name w:val="Normalny1"/>
    <w:pPr>
      <w:suppressAutoHyphens/>
      <w:spacing w:line="100" w:lineRule="atLeast"/>
    </w:pPr>
    <w:rPr>
      <w:lang w:eastAsia="hi-IN"/>
    </w:rPr>
  </w:style>
  <w:style w:type="paragraph" w:styleId="Tekstpodstawowy">
    <w:name w:val="Body Text"/>
    <w:basedOn w:val="Normalny"/>
    <w:pPr>
      <w:spacing w:after="120" w:line="100" w:lineRule="atLeast"/>
      <w:textAlignment w:val="auto"/>
    </w:pPr>
    <w:rPr>
      <w:lang w:eastAsia="hi-IN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2z0">
    <w:name w:val="WW8Num2z0"/>
    <w:rPr>
      <w:rFonts w:cs="Times New Roman"/>
      <w:strike w:val="0"/>
      <w:dstrike w:val="0"/>
      <w:lang w:val="pl-P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Arial, sans-serif" w:hAnsi="Arial, sans-serif" w:cs="Arial, sans-serif"/>
      <w:b w:val="0"/>
      <w:i w:val="0"/>
      <w:caps w:val="0"/>
      <w:smallCaps w:val="0"/>
      <w:sz w:val="22"/>
      <w:lang w:val="pl-PL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Domylnaczcionkaakapitu0">
    <w:name w:val="Domy?lna czcionka akapitu"/>
  </w:style>
  <w:style w:type="character" w:customStyle="1" w:styleId="Domylnaczcionkaakapitu1">
    <w:name w:val="Domyślna czcionka akapitu1"/>
  </w:style>
  <w:style w:type="character" w:customStyle="1" w:styleId="Internetlink">
    <w:name w:val="Internet link"/>
    <w:basedOn w:val="Domylnaczcionkaakapitu1"/>
    <w:rPr>
      <w:color w:val="0000FF"/>
      <w:u w:val="single"/>
    </w:rPr>
  </w:style>
  <w:style w:type="character" w:customStyle="1" w:styleId="WW8Num4z0">
    <w:name w:val="WW8Num4z0"/>
    <w:rPr>
      <w:rFonts w:cs="Arial"/>
      <w:b/>
      <w:bCs/>
      <w:caps w:val="0"/>
      <w:smallCaps w:val="0"/>
      <w:strike w:val="0"/>
      <w:dstrike w:val="0"/>
      <w:lang w:val="pl-PL"/>
    </w:rPr>
  </w:style>
  <w:style w:type="character" w:styleId="Hipercze">
    <w:name w:val="Hyperlink"/>
    <w:basedOn w:val="Domylnaczcionkaakapitu"/>
    <w:rPr>
      <w:color w:val="000080"/>
      <w:u w:val="single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  <w:style w:type="character" w:customStyle="1" w:styleId="TekstpodstawowyZnak">
    <w:name w:val="Tekst podstawowy Znak"/>
    <w:basedOn w:val="Domylnaczcionkaakapitu"/>
    <w:rPr>
      <w:kern w:val="3"/>
      <w:lang w:eastAsia="hi-IN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4">
    <w:name w:val="WW8Num4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Ania</dc:creator>
  <cp:lastModifiedBy>USER</cp:lastModifiedBy>
  <cp:revision>2</cp:revision>
  <cp:lastPrinted>2025-05-12T12:01:00Z</cp:lastPrinted>
  <dcterms:created xsi:type="dcterms:W3CDTF">2025-05-12T15:00:00Z</dcterms:created>
  <dcterms:modified xsi:type="dcterms:W3CDTF">2025-05-12T15:00:00Z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